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A79E" w14:textId="77777777" w:rsidR="004A0E0B" w:rsidRDefault="00240563" w:rsidP="000C42B4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0C42B4">
        <w:rPr>
          <w:rFonts w:ascii="Arial Narrow" w:hAnsi="Arial Narrow" w:cs="Arial"/>
          <w:b/>
          <w:bCs/>
          <w:sz w:val="32"/>
          <w:szCs w:val="32"/>
        </w:rPr>
        <w:t xml:space="preserve">COMUNICACIÓN DE RENUNCIA </w:t>
      </w:r>
      <w:r w:rsidR="004A0E0B">
        <w:rPr>
          <w:rFonts w:ascii="Arial Narrow" w:hAnsi="Arial Narrow" w:cs="Arial"/>
          <w:b/>
          <w:bCs/>
          <w:sz w:val="32"/>
          <w:szCs w:val="32"/>
        </w:rPr>
        <w:t xml:space="preserve">DE LA PERSONA CONTRATADA </w:t>
      </w:r>
    </w:p>
    <w:p w14:paraId="3A69145A" w14:textId="6A6BBB3F" w:rsidR="00240563" w:rsidRPr="000C42B4" w:rsidRDefault="004A0E0B" w:rsidP="000C42B4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>
        <w:rPr>
          <w:rFonts w:ascii="Arial Narrow" w:hAnsi="Arial Narrow" w:cs="Arial"/>
          <w:b/>
          <w:bCs/>
          <w:sz w:val="32"/>
          <w:szCs w:val="32"/>
        </w:rPr>
        <w:t xml:space="preserve">CON </w:t>
      </w:r>
      <w:r w:rsidR="00240563" w:rsidRPr="000C42B4">
        <w:rPr>
          <w:rFonts w:ascii="Arial Narrow" w:hAnsi="Arial Narrow" w:cs="Arial"/>
          <w:b/>
          <w:bCs/>
          <w:sz w:val="32"/>
          <w:szCs w:val="32"/>
        </w:rPr>
        <w:t>AYUDAS DOCTORADOS INDUSTRIALES</w:t>
      </w:r>
    </w:p>
    <w:p w14:paraId="6C3E9476" w14:textId="77777777" w:rsidR="00240563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7D275EB" w14:textId="77777777" w:rsidR="00240563" w:rsidRPr="00EC0CCA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 xml:space="preserve">Referencia de la ayuda: </w:t>
      </w:r>
    </w:p>
    <w:p w14:paraId="20028660" w14:textId="77777777" w:rsidR="00240563" w:rsidRPr="00EC0CCA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Entidad beneficiaria:</w:t>
      </w:r>
    </w:p>
    <w:p w14:paraId="1BE9C7BA" w14:textId="77777777" w:rsidR="00240563" w:rsidRPr="00EC0CCA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CIF:</w:t>
      </w:r>
    </w:p>
    <w:p w14:paraId="729FDC8B" w14:textId="77777777" w:rsidR="00240563" w:rsidRPr="00EC0CCA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representante legal:</w:t>
      </w:r>
      <w:r w:rsidRPr="00EC0CCA">
        <w:rPr>
          <w:rFonts w:ascii="Arial Narrow" w:hAnsi="Arial Narrow" w:cs="Arial"/>
          <w:b/>
          <w:bCs/>
          <w:noProof/>
          <w:sz w:val="22"/>
          <w:szCs w:val="22"/>
        </w:rPr>
        <w:t xml:space="preserve"> </w:t>
      </w:r>
    </w:p>
    <w:p w14:paraId="79DCC69D" w14:textId="77777777" w:rsidR="00240563" w:rsidRPr="00EC0CCA" w:rsidRDefault="00240563" w:rsidP="00240563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Investigador:</w:t>
      </w:r>
    </w:p>
    <w:p w14:paraId="25BC7AA2" w14:textId="77777777" w:rsidR="00240563" w:rsidRPr="00EC0CCA" w:rsidRDefault="00240563" w:rsidP="00240563">
      <w:pPr>
        <w:tabs>
          <w:tab w:val="left" w:pos="0"/>
        </w:tabs>
        <w:spacing w:before="120"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4AB96D98" w14:textId="4B870972" w:rsidR="00240563" w:rsidRPr="00EC0CCA" w:rsidRDefault="00240563" w:rsidP="00240563">
      <w:pPr>
        <w:tabs>
          <w:tab w:val="left" w:pos="0"/>
        </w:tabs>
        <w:spacing w:before="120" w:after="120"/>
        <w:ind w:right="107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 xml:space="preserve">En relación con la ayuda </w:t>
      </w:r>
      <w:r>
        <w:rPr>
          <w:rFonts w:ascii="Arial Narrow" w:hAnsi="Arial Narrow" w:cs="Arial"/>
          <w:sz w:val="22"/>
          <w:szCs w:val="22"/>
        </w:rPr>
        <w:t>Doctorados Industriales</w:t>
      </w:r>
      <w:r w:rsidRPr="00EC0CCA">
        <w:rPr>
          <w:rFonts w:ascii="Arial Narrow" w:hAnsi="Arial Narrow" w:cs="Arial"/>
          <w:sz w:val="22"/>
          <w:szCs w:val="22"/>
        </w:rPr>
        <w:t xml:space="preserve"> de referencia arriba indicad</w:t>
      </w:r>
      <w:r>
        <w:rPr>
          <w:rFonts w:ascii="Arial Narrow" w:hAnsi="Arial Narrow" w:cs="Arial"/>
          <w:sz w:val="22"/>
          <w:szCs w:val="22"/>
        </w:rPr>
        <w:t>a</w:t>
      </w:r>
      <w:r w:rsidRPr="00EC0CCA">
        <w:rPr>
          <w:rFonts w:ascii="Arial Narrow" w:hAnsi="Arial Narrow" w:cs="Arial"/>
          <w:sz w:val="22"/>
          <w:szCs w:val="22"/>
        </w:rPr>
        <w:t>, yo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 xml:space="preserve">………………………., como representante legal, comunico que </w:t>
      </w:r>
      <w:r>
        <w:rPr>
          <w:rFonts w:ascii="Arial Narrow" w:hAnsi="Arial Narrow" w:cs="Arial"/>
          <w:sz w:val="22"/>
          <w:szCs w:val="22"/>
        </w:rPr>
        <w:t>la</w:t>
      </w:r>
      <w:r w:rsidRPr="00EC0CCA">
        <w:rPr>
          <w:rFonts w:ascii="Arial Narrow" w:hAnsi="Arial Narrow" w:cs="Arial"/>
          <w:sz w:val="22"/>
          <w:szCs w:val="22"/>
        </w:rPr>
        <w:t xml:space="preserve"> entidad: </w:t>
      </w:r>
    </w:p>
    <w:p w14:paraId="46AE4AC4" w14:textId="77777777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27772649" w14:textId="1A956931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segunda anualidad de la ayuda y siguiente</w:t>
      </w:r>
      <w:r>
        <w:rPr>
          <w:rFonts w:ascii="Arial Narrow" w:hAnsi="Arial Narrow" w:cs="Arial"/>
          <w:sz w:val="22"/>
          <w:szCs w:val="22"/>
        </w:rPr>
        <w:t>s</w:t>
      </w:r>
      <w:r w:rsidRPr="00EC0CCA">
        <w:rPr>
          <w:rFonts w:ascii="Arial Narrow" w:hAnsi="Arial Narrow" w:cs="Arial"/>
          <w:sz w:val="22"/>
          <w:szCs w:val="22"/>
        </w:rPr>
        <w:t>.</w:t>
      </w:r>
    </w:p>
    <w:p w14:paraId="21047345" w14:textId="21F6F4F3" w:rsidR="00240563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tercera anualidad de la ayuda</w:t>
      </w:r>
      <w:r>
        <w:rPr>
          <w:rFonts w:ascii="Arial Narrow" w:hAnsi="Arial Narrow" w:cs="Arial"/>
          <w:sz w:val="22"/>
          <w:szCs w:val="22"/>
        </w:rPr>
        <w:t xml:space="preserve"> y siguiente.</w:t>
      </w:r>
    </w:p>
    <w:p w14:paraId="4FA9572A" w14:textId="56095D40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</w:t>
      </w:r>
      <w:r>
        <w:rPr>
          <w:rFonts w:ascii="Arial Narrow" w:hAnsi="Arial Narrow" w:cs="Arial"/>
          <w:sz w:val="22"/>
          <w:szCs w:val="22"/>
        </w:rPr>
        <w:t>cuarta</w:t>
      </w:r>
      <w:r w:rsidRPr="00EC0CCA">
        <w:rPr>
          <w:rFonts w:ascii="Arial Narrow" w:hAnsi="Arial Narrow" w:cs="Arial"/>
          <w:sz w:val="22"/>
          <w:szCs w:val="22"/>
        </w:rPr>
        <w:t xml:space="preserve"> anualidad de la ayuda</w:t>
      </w:r>
      <w:r>
        <w:rPr>
          <w:rFonts w:ascii="Arial Narrow" w:hAnsi="Arial Narrow" w:cs="Arial"/>
          <w:sz w:val="22"/>
          <w:szCs w:val="22"/>
        </w:rPr>
        <w:t>.</w:t>
      </w:r>
    </w:p>
    <w:p w14:paraId="42C6F31C" w14:textId="77777777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EC0CCA">
        <w:rPr>
          <w:rFonts w:ascii="Arial Narrow" w:hAnsi="Arial Narrow" w:cs="Arial"/>
          <w:b/>
          <w:sz w:val="22"/>
          <w:szCs w:val="22"/>
        </w:rPr>
        <w:t>baja del investigador</w:t>
      </w:r>
      <w:r>
        <w:rPr>
          <w:rFonts w:ascii="Arial Narrow" w:hAnsi="Arial Narrow" w:cs="Arial"/>
          <w:b/>
          <w:sz w:val="22"/>
          <w:szCs w:val="22"/>
        </w:rPr>
        <w:t>,</w:t>
      </w:r>
      <w:r w:rsidRPr="00EC0CCA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6569593A" w14:textId="77777777" w:rsidR="00240563" w:rsidRPr="003F2383" w:rsidRDefault="00240563" w:rsidP="00240563">
      <w:pPr>
        <w:tabs>
          <w:tab w:val="left" w:pos="364"/>
        </w:tabs>
        <w:spacing w:before="120" w:after="120"/>
        <w:ind w:left="363" w:right="-35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3F2383">
        <w:rPr>
          <w:rFonts w:ascii="Arial Narrow" w:hAnsi="Arial Narrow" w:cs="Arial"/>
          <w:i/>
          <w:iCs/>
          <w:sz w:val="22"/>
          <w:szCs w:val="22"/>
        </w:rPr>
        <w:t xml:space="preserve">(IMPRESCINDIBLE ADJUNTAR LA RESOLUCIÓN SOBRE RECONOCIMIENTO DE BAJA DE LA SEGURIDAD SOCIAL) </w:t>
      </w:r>
    </w:p>
    <w:p w14:paraId="15910108" w14:textId="62F3AD0F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76E14627" w14:textId="3BE3F679" w:rsidR="00240563" w:rsidRPr="00EC0CCA" w:rsidRDefault="00D006B7" w:rsidP="00240563">
      <w:pPr>
        <w:pStyle w:val="Sangra3detindependiente"/>
        <w:spacing w:before="120" w:line="240" w:lineRule="auto"/>
        <w:ind w:left="0" w:right="-568"/>
        <w:rPr>
          <w:rFonts w:ascii="Arial Narrow" w:hAnsi="Arial Narrow" w:cs="Arial"/>
          <w:sz w:val="22"/>
          <w:szCs w:val="22"/>
          <w:lang w:val="es-ES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Fecha y </w:t>
      </w:r>
      <w:r w:rsidR="00240563" w:rsidRPr="00EC0CCA">
        <w:rPr>
          <w:rFonts w:ascii="Arial Narrow" w:hAnsi="Arial Narrow" w:cs="Arial"/>
          <w:sz w:val="22"/>
          <w:szCs w:val="22"/>
          <w:lang w:val="es-ES"/>
        </w:rPr>
        <w:t xml:space="preserve">Motivo de Renuncia </w:t>
      </w:r>
      <w:r w:rsidR="00240563" w:rsidRPr="003F2383">
        <w:rPr>
          <w:rFonts w:ascii="Arial Narrow" w:hAnsi="Arial Narrow" w:cs="Arial"/>
          <w:i/>
          <w:iCs/>
          <w:sz w:val="22"/>
          <w:szCs w:val="22"/>
          <w:lang w:val="es-ES"/>
        </w:rPr>
        <w:t>(indique las causas de la renuncia)</w:t>
      </w:r>
      <w:r w:rsidR="00240563" w:rsidRPr="00EC0CCA">
        <w:rPr>
          <w:rFonts w:ascii="Arial Narrow" w:hAnsi="Arial Narrow" w:cs="Arial"/>
          <w:sz w:val="22"/>
          <w:szCs w:val="22"/>
          <w:lang w:val="es-ES"/>
        </w:rPr>
        <w:t>: …………………….</w:t>
      </w:r>
    </w:p>
    <w:p w14:paraId="3B4D337D" w14:textId="77777777" w:rsidR="00240563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1BBD1CDA" w14:textId="77777777" w:rsidR="00240563" w:rsidRPr="00EC0CCA" w:rsidRDefault="00240563" w:rsidP="00240563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410893E3" w14:textId="77777777" w:rsidR="00240563" w:rsidRPr="00EC0CCA" w:rsidRDefault="00240563" w:rsidP="00240563">
      <w:pPr>
        <w:tabs>
          <w:tab w:val="left" w:pos="-142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011E4A41" w14:textId="77777777" w:rsidR="00240563" w:rsidRPr="00EC0CCA" w:rsidRDefault="00240563" w:rsidP="00240563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Atentamente,</w:t>
      </w:r>
    </w:p>
    <w:p w14:paraId="02134A7A" w14:textId="77777777" w:rsidR="00240563" w:rsidRDefault="00240563" w:rsidP="00240563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391CD9E7" w14:textId="77777777" w:rsidR="00240563" w:rsidRDefault="00240563" w:rsidP="00240563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22E03F02" w14:textId="77777777" w:rsidR="00240563" w:rsidRPr="00EC0CCA" w:rsidRDefault="00240563" w:rsidP="00240563">
      <w:pPr>
        <w:spacing w:before="120" w:after="120"/>
        <w:ind w:left="1982" w:right="425" w:firstLine="85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0FDDF0EB" w14:textId="77777777" w:rsidR="00240563" w:rsidRPr="003F2383" w:rsidRDefault="00240563" w:rsidP="00240563">
      <w:pPr>
        <w:spacing w:before="120" w:after="120"/>
        <w:ind w:right="425"/>
        <w:jc w:val="both"/>
        <w:rPr>
          <w:rFonts w:ascii="Arial Narrow" w:hAnsi="Arial Narrow" w:cs="Arial"/>
          <w:bCs/>
          <w:sz w:val="22"/>
          <w:szCs w:val="22"/>
        </w:rPr>
      </w:pPr>
    </w:p>
    <w:p w14:paraId="50701BE5" w14:textId="3E462064" w:rsidR="00240563" w:rsidRPr="003F2383" w:rsidRDefault="00240563" w:rsidP="00240563">
      <w:pPr>
        <w:spacing w:before="120" w:after="120"/>
        <w:ind w:right="-1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b/>
          <w:sz w:val="22"/>
          <w:szCs w:val="22"/>
          <w:lang w:val="x-none"/>
        </w:rPr>
        <w:t>Esta solicitud deberá ser remitida</w:t>
      </w:r>
      <w:r w:rsidRPr="00EC0CCA">
        <w:rPr>
          <w:rFonts w:ascii="Arial Narrow" w:hAnsi="Arial Narrow" w:cs="Arial"/>
          <w:b/>
          <w:sz w:val="22"/>
          <w:szCs w:val="22"/>
        </w:rPr>
        <w:t xml:space="preserve">, </w:t>
      </w:r>
      <w:r w:rsidRPr="00EC0CCA">
        <w:rPr>
          <w:rFonts w:ascii="Arial Narrow" w:hAnsi="Arial Narrow"/>
          <w:b/>
          <w:sz w:val="22"/>
          <w:szCs w:val="22"/>
        </w:rPr>
        <w:t>junto a la documentación indicada si procede,</w:t>
      </w:r>
      <w:r w:rsidRPr="00EC0CCA">
        <w:rPr>
          <w:rFonts w:ascii="Arial Narrow" w:hAnsi="Arial Narrow" w:cs="Arial"/>
          <w:b/>
          <w:sz w:val="22"/>
          <w:szCs w:val="22"/>
          <w:lang w:val="x-none"/>
        </w:rPr>
        <w:t xml:space="preserve"> a través de CVE- </w:t>
      </w:r>
      <w:proofErr w:type="spellStart"/>
      <w:r w:rsidRPr="00EC0CCA">
        <w:rPr>
          <w:rFonts w:ascii="Arial Narrow" w:hAnsi="Arial Narrow" w:cs="Arial"/>
          <w:b/>
          <w:sz w:val="22"/>
          <w:szCs w:val="22"/>
          <w:lang w:val="x-none"/>
        </w:rPr>
        <w:t>Facilit</w:t>
      </w:r>
      <w:proofErr w:type="spellEnd"/>
      <w:r w:rsidRPr="00EC0CCA">
        <w:rPr>
          <w:rFonts w:ascii="Arial Narrow" w:hAnsi="Arial Narrow" w:cs="Arial"/>
          <w:b/>
          <w:sz w:val="22"/>
          <w:szCs w:val="22"/>
          <w:lang w:val="x-none"/>
        </w:rPr>
        <w:t>@</w:t>
      </w:r>
      <w:r w:rsidR="00613FCF">
        <w:rPr>
          <w:rFonts w:ascii="Arial Narrow" w:hAnsi="Arial Narrow" w:cs="Arial"/>
          <w:b/>
          <w:sz w:val="22"/>
          <w:szCs w:val="22"/>
        </w:rPr>
        <w:t xml:space="preserve"> (</w:t>
      </w:r>
      <w:hyperlink r:id="rId8" w:history="1">
        <w:r w:rsidR="00C054BB" w:rsidRPr="0090690E">
          <w:rPr>
            <w:rStyle w:val="Hipervnculo"/>
            <w:rFonts w:ascii="Arial Narrow" w:hAnsi="Arial Narrow"/>
            <w:b/>
            <w:bCs/>
            <w:sz w:val="22"/>
            <w:szCs w:val="22"/>
          </w:rPr>
          <w:t>https://aplicaciones.aei.gob.es/facilita/</w:t>
        </w:r>
      </w:hyperlink>
      <w:r w:rsidR="00C054BB">
        <w:rPr>
          <w:rFonts w:ascii="Arial Narrow" w:hAnsi="Arial Narrow"/>
          <w:b/>
          <w:bCs/>
          <w:sz w:val="22"/>
          <w:szCs w:val="22"/>
        </w:rPr>
        <w:t xml:space="preserve"> </w:t>
      </w:r>
      <w:r w:rsidR="00613FCF" w:rsidRPr="00026068">
        <w:rPr>
          <w:rFonts w:ascii="Arial Narrow" w:hAnsi="Arial Narrow" w:cs="Arial"/>
          <w:b/>
          <w:bCs/>
          <w:sz w:val="22"/>
          <w:szCs w:val="22"/>
        </w:rPr>
        <w:t>)</w:t>
      </w:r>
      <w:r w:rsidRPr="00026068">
        <w:rPr>
          <w:rFonts w:ascii="Arial Narrow" w:hAnsi="Arial Narrow" w:cs="Arial"/>
          <w:b/>
          <w:bCs/>
          <w:sz w:val="22"/>
          <w:szCs w:val="22"/>
        </w:rPr>
        <w:t>,</w:t>
      </w:r>
      <w:r w:rsidRPr="00EC0CCA">
        <w:rPr>
          <w:rFonts w:ascii="Arial Narrow" w:hAnsi="Arial Narrow" w:cs="Arial"/>
          <w:b/>
          <w:sz w:val="22"/>
          <w:szCs w:val="22"/>
        </w:rPr>
        <w:t xml:space="preserve"> </w:t>
      </w:r>
      <w:r w:rsidR="00077325">
        <w:rPr>
          <w:rFonts w:ascii="Arial Narrow" w:hAnsi="Arial Narrow" w:cs="Arial"/>
          <w:b/>
          <w:sz w:val="22"/>
          <w:szCs w:val="22"/>
        </w:rPr>
        <w:t xml:space="preserve">a la mayor brevedad en cuanto </w:t>
      </w:r>
      <w:r w:rsidRPr="00EC0CCA">
        <w:rPr>
          <w:rFonts w:ascii="Arial Narrow" w:hAnsi="Arial Narrow" w:cs="Arial"/>
          <w:b/>
          <w:sz w:val="22"/>
          <w:szCs w:val="22"/>
        </w:rPr>
        <w:t xml:space="preserve">se produzca el hecho causante, </w:t>
      </w:r>
      <w:r w:rsidRPr="004A0E0B">
        <w:rPr>
          <w:rFonts w:ascii="Arial Narrow" w:hAnsi="Arial Narrow" w:cs="Arial"/>
          <w:bCs/>
          <w:sz w:val="22"/>
          <w:szCs w:val="22"/>
        </w:rPr>
        <w:t xml:space="preserve">y siempre antes de la fecha </w:t>
      </w:r>
      <w:r w:rsidR="00396B99" w:rsidRPr="004A0E0B">
        <w:rPr>
          <w:rFonts w:ascii="Arial Narrow" w:hAnsi="Arial Narrow" w:cs="Arial"/>
          <w:bCs/>
          <w:sz w:val="22"/>
          <w:szCs w:val="22"/>
        </w:rPr>
        <w:t>fin de</w:t>
      </w:r>
      <w:r w:rsidR="00396B99" w:rsidRPr="004A0E0B">
        <w:rPr>
          <w:rFonts w:ascii="Arial Narrow" w:hAnsi="Arial Narrow" w:cs="Arial"/>
          <w:sz w:val="22"/>
          <w:szCs w:val="22"/>
        </w:rPr>
        <w:t xml:space="preserve"> ejecución vigente en ese momento</w:t>
      </w:r>
      <w:r w:rsidR="004A0E0B" w:rsidRPr="004A0E0B">
        <w:rPr>
          <w:rFonts w:ascii="Arial Narrow" w:hAnsi="Arial Narrow" w:cs="Arial"/>
          <w:sz w:val="22"/>
          <w:szCs w:val="22"/>
        </w:rPr>
        <w:t>.</w:t>
      </w:r>
    </w:p>
    <w:p w14:paraId="77EB06B1" w14:textId="6BA71231" w:rsidR="00240563" w:rsidRPr="00EC0CCA" w:rsidRDefault="00240563" w:rsidP="00240563">
      <w:pPr>
        <w:tabs>
          <w:tab w:val="left" w:pos="0"/>
        </w:tabs>
        <w:spacing w:before="120" w:after="12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cualquiera de los supuestos arriba indicados</w:t>
      </w:r>
      <w:r w:rsidRPr="00285D27">
        <w:rPr>
          <w:rFonts w:ascii="Arial Narrow" w:hAnsi="Arial Narrow" w:cs="Arial"/>
          <w:sz w:val="22"/>
          <w:szCs w:val="22"/>
        </w:rPr>
        <w:t xml:space="preserve">, </w:t>
      </w:r>
      <w:r w:rsidR="00285D27" w:rsidRPr="00285D27">
        <w:rPr>
          <w:rFonts w:ascii="Arial Narrow" w:hAnsi="Arial Narrow" w:cs="Arial"/>
          <w:sz w:val="22"/>
          <w:szCs w:val="22"/>
        </w:rPr>
        <w:t>(excepto en el primero, Renuncia a la totalidad de la ayuda),</w:t>
      </w:r>
      <w:r w:rsidR="00285D27" w:rsidRPr="00285D27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285D27">
        <w:rPr>
          <w:rFonts w:ascii="Arial Narrow" w:hAnsi="Arial Narrow" w:cs="Arial"/>
          <w:sz w:val="22"/>
          <w:szCs w:val="22"/>
        </w:rPr>
        <w:t xml:space="preserve">la renuncia </w:t>
      </w:r>
      <w:r w:rsidRPr="00EC0CCA">
        <w:rPr>
          <w:rFonts w:ascii="Arial Narrow" w:hAnsi="Arial Narrow" w:cs="Arial"/>
          <w:sz w:val="22"/>
          <w:szCs w:val="22"/>
        </w:rPr>
        <w:t xml:space="preserve">implica la </w:t>
      </w:r>
      <w:r w:rsidRPr="00B51513">
        <w:rPr>
          <w:rFonts w:ascii="Arial Narrow" w:hAnsi="Arial Narrow" w:cs="Arial"/>
          <w:sz w:val="22"/>
          <w:szCs w:val="22"/>
          <w:u w:val="single"/>
        </w:rPr>
        <w:t>obligación de presentar la justificación científico-técnica y económica final.</w:t>
      </w:r>
      <w:r w:rsidRPr="00EC0CCA">
        <w:rPr>
          <w:rFonts w:ascii="Arial Narrow" w:hAnsi="Arial Narrow" w:cs="Arial"/>
          <w:sz w:val="22"/>
          <w:szCs w:val="22"/>
        </w:rPr>
        <w:t xml:space="preserve"> A tal objeto se habilitarán las correspondientes ventanas electrónicas de justificación en JUSTIWEB (</w:t>
      </w:r>
      <w:hyperlink r:id="rId9" w:history="1">
        <w:r w:rsidR="00C054BB" w:rsidRPr="0090690E">
          <w:rPr>
            <w:rStyle w:val="Hipervnculo"/>
            <w:rFonts w:ascii="Arial Narrow" w:hAnsi="Arial Narrow"/>
            <w:b/>
            <w:bCs/>
            <w:sz w:val="22"/>
            <w:szCs w:val="22"/>
          </w:rPr>
          <w:t>https://aplicaciones.aei.gob.es/justificaciones/</w:t>
        </w:r>
      </w:hyperlink>
      <w:r w:rsidR="00C054BB">
        <w:rPr>
          <w:rFonts w:ascii="Arial Narrow" w:hAnsi="Arial Narrow"/>
          <w:b/>
          <w:bCs/>
          <w:sz w:val="22"/>
          <w:szCs w:val="22"/>
        </w:rPr>
        <w:t xml:space="preserve"> </w:t>
      </w:r>
      <w:r w:rsidRPr="00026068">
        <w:rPr>
          <w:rFonts w:ascii="Arial Narrow" w:hAnsi="Arial Narrow" w:cs="Arial"/>
          <w:b/>
          <w:bCs/>
          <w:sz w:val="22"/>
          <w:szCs w:val="22"/>
        </w:rPr>
        <w:t>),</w:t>
      </w:r>
      <w:r w:rsidRPr="00EC0CCA">
        <w:rPr>
          <w:rFonts w:ascii="Arial Narrow" w:hAnsi="Arial Narrow" w:cs="Arial"/>
          <w:sz w:val="22"/>
          <w:szCs w:val="22"/>
        </w:rPr>
        <w:t xml:space="preserve"> durante el plazo que establece la convocatoria.</w:t>
      </w:r>
    </w:p>
    <w:p w14:paraId="4E46F4F9" w14:textId="6E679DC1" w:rsidR="00BE1AB3" w:rsidRPr="00240563" w:rsidRDefault="00BE1AB3" w:rsidP="00240563"/>
    <w:sectPr w:rsidR="00BE1AB3" w:rsidRPr="00240563" w:rsidSect="00D1693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977" w:right="1080" w:bottom="1276" w:left="1080" w:header="624" w:footer="10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C889B" w14:textId="77777777" w:rsidR="00235784" w:rsidRDefault="00235784">
      <w:r>
        <w:separator/>
      </w:r>
    </w:p>
  </w:endnote>
  <w:endnote w:type="continuationSeparator" w:id="0">
    <w:p w14:paraId="6969558C" w14:textId="77777777" w:rsidR="00235784" w:rsidRDefault="0023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4D60F" w14:textId="0369918D" w:rsidR="00240563" w:rsidRDefault="0099731F" w:rsidP="00240563">
    <w:pPr>
      <w:tabs>
        <w:tab w:val="center" w:pos="4252"/>
        <w:tab w:val="right" w:pos="8504"/>
      </w:tabs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D34FB1" wp14:editId="37A50BA6">
              <wp:simplePos x="0" y="0"/>
              <wp:positionH relativeFrom="column">
                <wp:posOffset>-1016635</wp:posOffset>
              </wp:positionH>
              <wp:positionV relativeFrom="paragraph">
                <wp:posOffset>22860</wp:posOffset>
              </wp:positionV>
              <wp:extent cx="1168400" cy="10160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101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D4618D" w14:textId="77777777" w:rsidR="00CE23F6" w:rsidRPr="00DF2BC8" w:rsidRDefault="00CE23F6" w:rsidP="00CE23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34FB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80.05pt;margin-top:1.8pt;width:92pt;height: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SPaCw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" stroked="f">
              <v:textbox>
                <w:txbxContent>
                  <w:p w14:paraId="1ED4618D" w14:textId="77777777" w:rsidR="00CE23F6" w:rsidRPr="00DF2BC8" w:rsidRDefault="00CE23F6" w:rsidP="00CE23F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C3400"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51BCAAAF" wp14:editId="4DECCB13">
              <wp:simplePos x="0" y="0"/>
              <wp:positionH relativeFrom="column">
                <wp:posOffset>4812665</wp:posOffset>
              </wp:positionH>
              <wp:positionV relativeFrom="paragraph">
                <wp:posOffset>70485</wp:posOffset>
              </wp:positionV>
              <wp:extent cx="14681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4EA96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Paseo de la Castellana</w:t>
                          </w:r>
                          <w:r>
                            <w:rPr>
                              <w:sz w:val="14"/>
                            </w:rPr>
                            <w:t>, 162</w:t>
                          </w:r>
                          <w:r w:rsidRPr="00BC3400">
                            <w:rPr>
                              <w:sz w:val="14"/>
                            </w:rPr>
                            <w:t xml:space="preserve"> </w:t>
                          </w:r>
                        </w:p>
                        <w:p w14:paraId="78085966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Planta 18, impares</w:t>
                          </w:r>
                        </w:p>
                        <w:p w14:paraId="735AA73F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28071</w:t>
                          </w:r>
                          <w:r w:rsidRPr="00BC3400">
                            <w:rPr>
                              <w:sz w:val="14"/>
                            </w:rPr>
                            <w:t xml:space="preserve"> Madrid</w:t>
                          </w:r>
                        </w:p>
                        <w:p w14:paraId="77CF0C33" w14:textId="77777777" w:rsidR="00CE147D" w:rsidRP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Telf.</w:t>
                          </w:r>
                          <w:r w:rsidRPr="00BC3400">
                            <w:rPr>
                              <w:sz w:val="14"/>
                            </w:rPr>
                            <w:t xml:space="preserve"> 916</w:t>
                          </w:r>
                          <w:r>
                            <w:rPr>
                              <w:sz w:val="14"/>
                            </w:rPr>
                            <w:t xml:space="preserve"> 0</w:t>
                          </w:r>
                          <w:r w:rsidRPr="00CE147D">
                            <w:rPr>
                              <w:sz w:val="14"/>
                            </w:rPr>
                            <w:t>37162</w:t>
                          </w:r>
                        </w:p>
                        <w:p w14:paraId="5D140B85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Fax 914 573 817</w:t>
                          </w:r>
                        </w:p>
                        <w:p w14:paraId="650AC50E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direccion</w:t>
                          </w:r>
                          <w:r w:rsidRPr="00BC3400">
                            <w:rPr>
                              <w:sz w:val="14"/>
                            </w:rPr>
                            <w:t>@</w:t>
                          </w:r>
                          <w:r>
                            <w:rPr>
                              <w:sz w:val="14"/>
                            </w:rPr>
                            <w:t>aei.gob</w:t>
                          </w:r>
                          <w:r w:rsidRPr="00BC3400">
                            <w:rPr>
                              <w:sz w:val="14"/>
                            </w:rPr>
                            <w:t>.es</w:t>
                          </w:r>
                        </w:p>
                        <w:p w14:paraId="69369ED2" w14:textId="77777777" w:rsidR="00CE23F6" w:rsidRDefault="00CE23F6" w:rsidP="00CE23F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BCAAAF" id="Text Box 17" o:spid="_x0000_s1027" type="#_x0000_t202" style="position:absolute;margin-left:378.95pt;margin-top:5.55pt;width:115.6pt;height:5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" o:allowincell="f" stroked="f">
              <v:textbox>
                <w:txbxContent>
                  <w:p w14:paraId="5BE4EA96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Paseo de la Castellana</w:t>
                    </w:r>
                    <w:r>
                      <w:rPr>
                        <w:sz w:val="14"/>
                      </w:rPr>
                      <w:t>, 162</w:t>
                    </w:r>
                    <w:r w:rsidRPr="00BC3400">
                      <w:rPr>
                        <w:sz w:val="14"/>
                      </w:rPr>
                      <w:t xml:space="preserve"> </w:t>
                    </w:r>
                  </w:p>
                  <w:p w14:paraId="78085966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Planta 18, impares</w:t>
                    </w:r>
                  </w:p>
                  <w:p w14:paraId="735AA73F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28071</w:t>
                    </w:r>
                    <w:r w:rsidRPr="00BC3400">
                      <w:rPr>
                        <w:sz w:val="14"/>
                      </w:rPr>
                      <w:t xml:space="preserve"> Madrid</w:t>
                    </w:r>
                  </w:p>
                  <w:p w14:paraId="77CF0C33" w14:textId="77777777" w:rsidR="00CE147D" w:rsidRP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Telf.</w:t>
                    </w:r>
                    <w:r w:rsidRPr="00BC3400">
                      <w:rPr>
                        <w:sz w:val="14"/>
                      </w:rPr>
                      <w:t xml:space="preserve"> 916</w:t>
                    </w:r>
                    <w:r>
                      <w:rPr>
                        <w:sz w:val="14"/>
                      </w:rPr>
                      <w:t xml:space="preserve"> 0</w:t>
                    </w:r>
                    <w:r w:rsidRPr="00CE147D">
                      <w:rPr>
                        <w:sz w:val="14"/>
                      </w:rPr>
                      <w:t>37162</w:t>
                    </w:r>
                  </w:p>
                  <w:p w14:paraId="5D140B85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Fax 914 573 817</w:t>
                    </w:r>
                  </w:p>
                  <w:p w14:paraId="650AC50E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direccion</w:t>
                    </w:r>
                    <w:r w:rsidRPr="00BC3400">
                      <w:rPr>
                        <w:sz w:val="14"/>
                      </w:rPr>
                      <w:t>@</w:t>
                    </w:r>
                    <w:r>
                      <w:rPr>
                        <w:sz w:val="14"/>
                      </w:rPr>
                      <w:t>aei.gob</w:t>
                    </w:r>
                    <w:r w:rsidRPr="00BC3400">
                      <w:rPr>
                        <w:sz w:val="14"/>
                      </w:rPr>
                      <w:t>.es</w:t>
                    </w:r>
                  </w:p>
                  <w:p w14:paraId="69369ED2" w14:textId="77777777" w:rsidR="00CE23F6" w:rsidRDefault="00CE23F6" w:rsidP="00CE23F6"/>
                </w:txbxContent>
              </v:textbox>
            </v:shape>
          </w:pict>
        </mc:Fallback>
      </mc:AlternateContent>
    </w:r>
    <w:r w:rsidR="00CE23F6" w:rsidRPr="00CE23F6">
      <w:rPr>
        <w:rFonts w:ascii="Times New Roman" w:hAnsi="Times New Roman"/>
        <w:szCs w:val="20"/>
        <w:lang w:val="es-ES_tradnl"/>
      </w:rPr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</w:t>
    </w:r>
  </w:p>
  <w:p w14:paraId="4D785EB6" w14:textId="4F60B21D" w:rsidR="00CE23F6" w:rsidRPr="00CE23F6" w:rsidRDefault="00CE23F6" w:rsidP="00CE23F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noProof/>
        <w:szCs w:val="20"/>
      </w:rPr>
      <w:drawing>
        <wp:inline distT="0" distB="0" distL="0" distR="0" wp14:anchorId="711B27D2" wp14:editId="39D39EC6">
          <wp:extent cx="5400040" cy="5400040"/>
          <wp:effectExtent l="0" t="0" r="0" b="0"/>
          <wp:docPr id="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067ED299" wp14:editId="4A61E1B1">
          <wp:extent cx="5400040" cy="5400040"/>
          <wp:effectExtent l="0" t="0" r="0" b="0"/>
          <wp:docPr id="2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65AF0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6B7577" w14:textId="77777777" w:rsidR="00CE23F6" w:rsidRPr="00CE23F6" w:rsidRDefault="00CE23F6" w:rsidP="00CE23F6">
    <w:pPr>
      <w:rPr>
        <w:rFonts w:ascii="Times New Roman" w:hAnsi="Times New Roman"/>
        <w:szCs w:val="20"/>
        <w:lang w:val="es-ES_tradnl"/>
      </w:rPr>
    </w:pPr>
  </w:p>
  <w:p w14:paraId="0C862CA0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26ABA2A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3748E0A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979D2A0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192186B" w14:textId="77777777" w:rsidR="00320965" w:rsidRDefault="003209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BF99" w14:textId="0917F8E7" w:rsidR="007E3AFA" w:rsidRPr="00DD342A" w:rsidRDefault="00240563" w:rsidP="00240563">
    <w:pPr>
      <w:pStyle w:val="Piedepgina"/>
      <w:jc w:val="right"/>
      <w:rPr>
        <w:rFonts w:ascii="Arial Narrow" w:hAnsi="Arial Narrow"/>
      </w:rPr>
    </w:pPr>
    <w:hyperlink r:id="rId1" w:history="1">
      <w:r w:rsidRPr="008D01CD">
        <w:rPr>
          <w:rStyle w:val="Hipervnculo"/>
          <w:rFonts w:ascii="Arial Narrow" w:hAnsi="Arial Narrow"/>
          <w:lang w:val="es-ES"/>
        </w:rPr>
        <w:t>docind.seg@aei.gob.es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CBDC" w14:textId="77777777" w:rsidR="00235784" w:rsidRDefault="00235784">
      <w:r>
        <w:separator/>
      </w:r>
    </w:p>
  </w:footnote>
  <w:footnote w:type="continuationSeparator" w:id="0">
    <w:p w14:paraId="00AA83F5" w14:textId="77777777" w:rsidR="00235784" w:rsidRDefault="00235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189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33"/>
      <w:gridCol w:w="20"/>
      <w:gridCol w:w="1698"/>
      <w:gridCol w:w="140"/>
      <w:gridCol w:w="1698"/>
    </w:tblGrid>
    <w:tr w:rsidR="0072577E" w14:paraId="2A683FA2" w14:textId="77777777" w:rsidTr="00240563">
      <w:trPr>
        <w:gridAfter w:val="1"/>
        <w:wAfter w:w="1698" w:type="dxa"/>
        <w:cantSplit/>
        <w:trHeight w:val="1269"/>
      </w:trPr>
      <w:tc>
        <w:tcPr>
          <w:tcW w:w="8633" w:type="dxa"/>
          <w:vMerge w:val="restart"/>
        </w:tcPr>
        <w:p w14:paraId="3DF45766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20" w:type="dxa"/>
        </w:tcPr>
        <w:p w14:paraId="61C9C9E1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1552B72D" w14:textId="77777777" w:rsidR="008A27C9" w:rsidRPr="008A27C9" w:rsidRDefault="008A27C9" w:rsidP="008A27C9"/>
        <w:p w14:paraId="2149E52F" w14:textId="77777777" w:rsidR="008A27C9" w:rsidRPr="008A27C9" w:rsidRDefault="008A27C9" w:rsidP="008A27C9"/>
        <w:p w14:paraId="2AE9F984" w14:textId="77777777" w:rsidR="008A27C9" w:rsidRPr="008A27C9" w:rsidRDefault="008A27C9" w:rsidP="008A27C9"/>
        <w:p w14:paraId="6D1614B1" w14:textId="77777777" w:rsidR="008A27C9" w:rsidRDefault="008A27C9" w:rsidP="008A27C9"/>
        <w:p w14:paraId="0324BF0B" w14:textId="77777777" w:rsidR="0072577E" w:rsidRPr="008A27C9" w:rsidRDefault="0072577E" w:rsidP="008A27C9"/>
      </w:tc>
      <w:tc>
        <w:tcPr>
          <w:tcW w:w="1838" w:type="dxa"/>
          <w:gridSpan w:val="2"/>
        </w:tcPr>
        <w:p w14:paraId="33C1BC79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5D3C97B9" wp14:editId="78958319">
                <wp:extent cx="586800" cy="792000"/>
                <wp:effectExtent l="0" t="0" r="3810" b="8255"/>
                <wp:docPr id="1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5AE6703C" w14:textId="77777777" w:rsidTr="00240563">
      <w:trPr>
        <w:cantSplit/>
        <w:trHeight w:val="367"/>
      </w:trPr>
      <w:tc>
        <w:tcPr>
          <w:tcW w:w="8633" w:type="dxa"/>
          <w:vMerge/>
        </w:tcPr>
        <w:p w14:paraId="7C5DF3E1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20" w:type="dxa"/>
        </w:tcPr>
        <w:p w14:paraId="3B61EA43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698" w:type="dxa"/>
        </w:tcPr>
        <w:p w14:paraId="3664D8FE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38" w:type="dxa"/>
          <w:gridSpan w:val="2"/>
          <w:vAlign w:val="center"/>
        </w:tcPr>
        <w:p w14:paraId="55E55B25" w14:textId="77777777" w:rsidR="004F1417" w:rsidRPr="001D6D67" w:rsidRDefault="001D6D6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  <w:r>
            <w:rPr>
              <w:rFonts w:cs="Arial"/>
              <w:i/>
              <w:lang w:val="es-ES_tradnl"/>
            </w:rPr>
            <w:t>Dirección</w:t>
          </w:r>
        </w:p>
      </w:tc>
    </w:tr>
  </w:tbl>
  <w:p w14:paraId="556C86D0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BD2E7" w14:textId="54CEDF4C" w:rsidR="001D6D67" w:rsidRDefault="002808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F5947B8" wp14:editId="60B3D042">
              <wp:simplePos x="0" y="0"/>
              <wp:positionH relativeFrom="column">
                <wp:posOffset>-234950</wp:posOffset>
              </wp:positionH>
              <wp:positionV relativeFrom="paragraph">
                <wp:posOffset>-140335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A1A46" w14:textId="77777777" w:rsidR="00280890" w:rsidRPr="002A5C30" w:rsidRDefault="00280890" w:rsidP="00280890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5947B8" id="Grupo 3" o:spid="_x0000_s1028" style="position:absolute;margin-left:-18.5pt;margin-top:-11.05pt;width:500.55pt;height:66.15pt;z-index:251666432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30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4BFA1A46" w14:textId="77777777" w:rsidR="00280890" w:rsidRPr="002A5C30" w:rsidRDefault="00280890" w:rsidP="00280890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2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8838421">
    <w:abstractNumId w:val="7"/>
  </w:num>
  <w:num w:numId="2" w16cid:durableId="1189031665">
    <w:abstractNumId w:val="4"/>
  </w:num>
  <w:num w:numId="3" w16cid:durableId="2112161839">
    <w:abstractNumId w:val="9"/>
  </w:num>
  <w:num w:numId="4" w16cid:durableId="1635451058">
    <w:abstractNumId w:val="2"/>
  </w:num>
  <w:num w:numId="5" w16cid:durableId="192962967">
    <w:abstractNumId w:val="6"/>
  </w:num>
  <w:num w:numId="6" w16cid:durableId="764426462">
    <w:abstractNumId w:val="8"/>
  </w:num>
  <w:num w:numId="7" w16cid:durableId="1904757430">
    <w:abstractNumId w:val="3"/>
  </w:num>
  <w:num w:numId="8" w16cid:durableId="1530800821">
    <w:abstractNumId w:val="10"/>
  </w:num>
  <w:num w:numId="9" w16cid:durableId="830175401">
    <w:abstractNumId w:val="0"/>
  </w:num>
  <w:num w:numId="10" w16cid:durableId="2777572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7171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6068"/>
    <w:rsid w:val="00027AF9"/>
    <w:rsid w:val="00042335"/>
    <w:rsid w:val="00052FCF"/>
    <w:rsid w:val="00077325"/>
    <w:rsid w:val="00084333"/>
    <w:rsid w:val="00095704"/>
    <w:rsid w:val="000A2EF1"/>
    <w:rsid w:val="000C2AE2"/>
    <w:rsid w:val="000C42B4"/>
    <w:rsid w:val="000E70F1"/>
    <w:rsid w:val="000F377A"/>
    <w:rsid w:val="00104816"/>
    <w:rsid w:val="001048EF"/>
    <w:rsid w:val="00105F05"/>
    <w:rsid w:val="00110C46"/>
    <w:rsid w:val="001139CE"/>
    <w:rsid w:val="001158B7"/>
    <w:rsid w:val="00127C5A"/>
    <w:rsid w:val="001402D0"/>
    <w:rsid w:val="0016551C"/>
    <w:rsid w:val="001D6D67"/>
    <w:rsid w:val="001E2A99"/>
    <w:rsid w:val="001F15D1"/>
    <w:rsid w:val="002049B1"/>
    <w:rsid w:val="002167D4"/>
    <w:rsid w:val="0022326B"/>
    <w:rsid w:val="00235784"/>
    <w:rsid w:val="00236012"/>
    <w:rsid w:val="00240563"/>
    <w:rsid w:val="00244173"/>
    <w:rsid w:val="002458F2"/>
    <w:rsid w:val="002637FD"/>
    <w:rsid w:val="00275EE7"/>
    <w:rsid w:val="00277772"/>
    <w:rsid w:val="00280890"/>
    <w:rsid w:val="00285D27"/>
    <w:rsid w:val="002951F1"/>
    <w:rsid w:val="002C6FB5"/>
    <w:rsid w:val="002D1847"/>
    <w:rsid w:val="002D5738"/>
    <w:rsid w:val="002F704A"/>
    <w:rsid w:val="003140BD"/>
    <w:rsid w:val="003201FC"/>
    <w:rsid w:val="00320965"/>
    <w:rsid w:val="003232C0"/>
    <w:rsid w:val="0034530F"/>
    <w:rsid w:val="00345BE8"/>
    <w:rsid w:val="00352F4A"/>
    <w:rsid w:val="00356F47"/>
    <w:rsid w:val="00357962"/>
    <w:rsid w:val="00371462"/>
    <w:rsid w:val="00376263"/>
    <w:rsid w:val="00393B8D"/>
    <w:rsid w:val="00393D03"/>
    <w:rsid w:val="00396B99"/>
    <w:rsid w:val="003A6489"/>
    <w:rsid w:val="003B3488"/>
    <w:rsid w:val="003C453A"/>
    <w:rsid w:val="00404014"/>
    <w:rsid w:val="004135A0"/>
    <w:rsid w:val="004227D8"/>
    <w:rsid w:val="00433EE3"/>
    <w:rsid w:val="00434706"/>
    <w:rsid w:val="00437E47"/>
    <w:rsid w:val="00444C6C"/>
    <w:rsid w:val="004474FA"/>
    <w:rsid w:val="00461C9B"/>
    <w:rsid w:val="004A0E0B"/>
    <w:rsid w:val="004B1CEC"/>
    <w:rsid w:val="004C69C7"/>
    <w:rsid w:val="004C6CB1"/>
    <w:rsid w:val="004D0058"/>
    <w:rsid w:val="004D2A76"/>
    <w:rsid w:val="004D413B"/>
    <w:rsid w:val="004E4D0D"/>
    <w:rsid w:val="004F1417"/>
    <w:rsid w:val="004F70DC"/>
    <w:rsid w:val="004F7DC6"/>
    <w:rsid w:val="005108BD"/>
    <w:rsid w:val="00510A4D"/>
    <w:rsid w:val="00517A23"/>
    <w:rsid w:val="00525348"/>
    <w:rsid w:val="00563B90"/>
    <w:rsid w:val="005661B1"/>
    <w:rsid w:val="00575EF0"/>
    <w:rsid w:val="005862E8"/>
    <w:rsid w:val="005874D7"/>
    <w:rsid w:val="00593701"/>
    <w:rsid w:val="005B21BA"/>
    <w:rsid w:val="005B6012"/>
    <w:rsid w:val="005C5BB7"/>
    <w:rsid w:val="005E296B"/>
    <w:rsid w:val="00607E35"/>
    <w:rsid w:val="00613FCF"/>
    <w:rsid w:val="00625B4C"/>
    <w:rsid w:val="0063135B"/>
    <w:rsid w:val="00637A21"/>
    <w:rsid w:val="00663C9B"/>
    <w:rsid w:val="00676D07"/>
    <w:rsid w:val="006800D9"/>
    <w:rsid w:val="00684E64"/>
    <w:rsid w:val="006A31E5"/>
    <w:rsid w:val="006B2815"/>
    <w:rsid w:val="006C1EE9"/>
    <w:rsid w:val="006C2DEA"/>
    <w:rsid w:val="006E292A"/>
    <w:rsid w:val="006E3827"/>
    <w:rsid w:val="006F09DC"/>
    <w:rsid w:val="006F0DA2"/>
    <w:rsid w:val="006F3BA8"/>
    <w:rsid w:val="006F6E6F"/>
    <w:rsid w:val="0072577E"/>
    <w:rsid w:val="0073028C"/>
    <w:rsid w:val="00730389"/>
    <w:rsid w:val="00732026"/>
    <w:rsid w:val="00737F39"/>
    <w:rsid w:val="00744B83"/>
    <w:rsid w:val="00755EDF"/>
    <w:rsid w:val="0076681D"/>
    <w:rsid w:val="007779B1"/>
    <w:rsid w:val="00787F5C"/>
    <w:rsid w:val="007A1495"/>
    <w:rsid w:val="007A6CD2"/>
    <w:rsid w:val="007B4F76"/>
    <w:rsid w:val="007C1610"/>
    <w:rsid w:val="007C49EA"/>
    <w:rsid w:val="007D14C3"/>
    <w:rsid w:val="007E3AFA"/>
    <w:rsid w:val="00802FE2"/>
    <w:rsid w:val="0084059D"/>
    <w:rsid w:val="00842981"/>
    <w:rsid w:val="00862787"/>
    <w:rsid w:val="008635BA"/>
    <w:rsid w:val="00890C5B"/>
    <w:rsid w:val="008A27C9"/>
    <w:rsid w:val="008A44C0"/>
    <w:rsid w:val="008A59E7"/>
    <w:rsid w:val="008C45A5"/>
    <w:rsid w:val="008D0B31"/>
    <w:rsid w:val="008E05D0"/>
    <w:rsid w:val="008F4206"/>
    <w:rsid w:val="00902703"/>
    <w:rsid w:val="00924430"/>
    <w:rsid w:val="00931110"/>
    <w:rsid w:val="00934E70"/>
    <w:rsid w:val="0093502D"/>
    <w:rsid w:val="00940DCE"/>
    <w:rsid w:val="0094744E"/>
    <w:rsid w:val="00966C49"/>
    <w:rsid w:val="00967C9B"/>
    <w:rsid w:val="0099731F"/>
    <w:rsid w:val="009F54D2"/>
    <w:rsid w:val="00A1664E"/>
    <w:rsid w:val="00A2547C"/>
    <w:rsid w:val="00A3013E"/>
    <w:rsid w:val="00A3306D"/>
    <w:rsid w:val="00A472DA"/>
    <w:rsid w:val="00A534CA"/>
    <w:rsid w:val="00A81589"/>
    <w:rsid w:val="00A90E12"/>
    <w:rsid w:val="00A93C4D"/>
    <w:rsid w:val="00AA0556"/>
    <w:rsid w:val="00AD7FA4"/>
    <w:rsid w:val="00AF7C82"/>
    <w:rsid w:val="00B17AE9"/>
    <w:rsid w:val="00B23392"/>
    <w:rsid w:val="00B25F49"/>
    <w:rsid w:val="00B436ED"/>
    <w:rsid w:val="00B51513"/>
    <w:rsid w:val="00B62140"/>
    <w:rsid w:val="00B81300"/>
    <w:rsid w:val="00B91022"/>
    <w:rsid w:val="00B91D4C"/>
    <w:rsid w:val="00B93426"/>
    <w:rsid w:val="00BA559C"/>
    <w:rsid w:val="00BB3728"/>
    <w:rsid w:val="00BB65DF"/>
    <w:rsid w:val="00BC3400"/>
    <w:rsid w:val="00BD6425"/>
    <w:rsid w:val="00BE1AB3"/>
    <w:rsid w:val="00BF15CF"/>
    <w:rsid w:val="00BF433F"/>
    <w:rsid w:val="00C054BB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147D"/>
    <w:rsid w:val="00CE23F6"/>
    <w:rsid w:val="00CE3EE8"/>
    <w:rsid w:val="00CF6EC0"/>
    <w:rsid w:val="00D006B7"/>
    <w:rsid w:val="00D1693E"/>
    <w:rsid w:val="00D24BE5"/>
    <w:rsid w:val="00D27742"/>
    <w:rsid w:val="00D35FA3"/>
    <w:rsid w:val="00D475D7"/>
    <w:rsid w:val="00D63290"/>
    <w:rsid w:val="00D7362D"/>
    <w:rsid w:val="00D96122"/>
    <w:rsid w:val="00DA3560"/>
    <w:rsid w:val="00DA7CF4"/>
    <w:rsid w:val="00DB2BBE"/>
    <w:rsid w:val="00DC2B6D"/>
    <w:rsid w:val="00DD342A"/>
    <w:rsid w:val="00DE5F6E"/>
    <w:rsid w:val="00DF15B0"/>
    <w:rsid w:val="00DF2B92"/>
    <w:rsid w:val="00E015CB"/>
    <w:rsid w:val="00E233BA"/>
    <w:rsid w:val="00E30D85"/>
    <w:rsid w:val="00E343D3"/>
    <w:rsid w:val="00E45908"/>
    <w:rsid w:val="00E60E4D"/>
    <w:rsid w:val="00E66BEA"/>
    <w:rsid w:val="00E84F68"/>
    <w:rsid w:val="00E86472"/>
    <w:rsid w:val="00E87E7B"/>
    <w:rsid w:val="00E92A33"/>
    <w:rsid w:val="00EA539B"/>
    <w:rsid w:val="00EB1FFF"/>
    <w:rsid w:val="00F2467C"/>
    <w:rsid w:val="00F410A6"/>
    <w:rsid w:val="00F57E06"/>
    <w:rsid w:val="00F648F2"/>
    <w:rsid w:val="00F73ABB"/>
    <w:rsid w:val="00F82247"/>
    <w:rsid w:val="00F916DF"/>
    <w:rsid w:val="00FA52FF"/>
    <w:rsid w:val="00FC13C3"/>
    <w:rsid w:val="00FE2C80"/>
    <w:rsid w:val="00FE35D0"/>
    <w:rsid w:val="00FE45DE"/>
    <w:rsid w:val="00FF0072"/>
    <w:rsid w:val="00FF1BB5"/>
    <w:rsid w:val="00FF1EDB"/>
    <w:rsid w:val="00FF2F9D"/>
    <w:rsid w:val="00F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608C6F"/>
  <w15:docId w15:val="{FFE9122C-064D-4A9B-A3FE-9D8737B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240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cind.seg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883A5E-D49F-4509-8BF3-B9378830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3</TotalTime>
  <Pages>1</Pages>
  <Words>286</Words>
  <Characters>1522</Characters>
  <Application>Microsoft Office Word</Application>
  <DocSecurity>0</DocSecurity>
  <Lines>28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Zamarro Molina, María Teresa</cp:lastModifiedBy>
  <cp:revision>3</cp:revision>
  <cp:lastPrinted>2016-06-14T12:20:00Z</cp:lastPrinted>
  <dcterms:created xsi:type="dcterms:W3CDTF">2025-12-22T10:01:00Z</dcterms:created>
  <dcterms:modified xsi:type="dcterms:W3CDTF">2025-12-22T10:18:00Z</dcterms:modified>
</cp:coreProperties>
</file>